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777" w:rsidRPr="00297502" w:rsidRDefault="00C76777" w:rsidP="00791656">
      <w:pPr>
        <w:shd w:val="clear" w:color="auto" w:fill="FFFFFF"/>
        <w:spacing w:before="567" w:after="0" w:line="182" w:lineRule="atLeast"/>
        <w:ind w:left="4820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Додаток 1</w:t>
      </w:r>
      <w:r w:rsidRPr="00297502">
        <w:rPr>
          <w:color w:val="000000"/>
          <w:lang w:eastAsia="uk-UA"/>
        </w:rPr>
        <w:br/>
        <w:t>до Порядку направлення податковими органами</w:t>
      </w:r>
      <w:r w:rsidRPr="00297502">
        <w:rPr>
          <w:color w:val="000000"/>
          <w:lang w:eastAsia="uk-UA"/>
        </w:rPr>
        <w:br/>
        <w:t>податкових вимог платникам податків</w:t>
      </w:r>
      <w:r w:rsidRPr="00297502">
        <w:rPr>
          <w:color w:val="000000"/>
          <w:lang w:eastAsia="uk-UA"/>
        </w:rPr>
        <w:br/>
        <w:t>(пункт 5 розділу ІІІ)</w:t>
      </w:r>
    </w:p>
    <w:p w:rsidR="00C76777" w:rsidRPr="00297502" w:rsidRDefault="00C76777" w:rsidP="00791656">
      <w:pPr>
        <w:shd w:val="clear" w:color="auto" w:fill="FFFFFF"/>
        <w:spacing w:before="170" w:after="0" w:line="182" w:lineRule="atLeast"/>
        <w:ind w:left="4819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Форма «Ю»</w:t>
      </w:r>
    </w:p>
    <w:p w:rsidR="00C76777" w:rsidRPr="00297502" w:rsidRDefault="00C76777" w:rsidP="00791656">
      <w:pPr>
        <w:shd w:val="clear" w:color="auto" w:fill="FFFFFF"/>
        <w:spacing w:before="227" w:after="57" w:line="203" w:lineRule="atLeast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    ПОДАТКОВА ВИМОГА</w:t>
      </w:r>
      <w:r w:rsidRPr="00297502">
        <w:rPr>
          <w:b/>
          <w:bCs/>
          <w:color w:val="000000"/>
          <w:lang w:eastAsia="uk-UA"/>
        </w:rPr>
        <w:br/>
        <w:t>                          від «___» _________________ 20___ року № _________</w:t>
      </w:r>
    </w:p>
    <w:p w:rsidR="00C76777" w:rsidRPr="00297502" w:rsidRDefault="00C76777" w:rsidP="00791656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_________________________________________________________________________________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jc w:val="center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(найменування податкового органу та його місцезнаходження)</w:t>
      </w: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323"/>
        <w:gridCol w:w="1989"/>
        <w:gridCol w:w="1126"/>
        <w:gridCol w:w="291"/>
        <w:gridCol w:w="3493"/>
        <w:gridCol w:w="2754"/>
      </w:tblGrid>
      <w:tr w:rsidR="00C76777" w:rsidRPr="00297502" w:rsidTr="002D2BF2">
        <w:trPr>
          <w:trHeight w:val="60"/>
        </w:trPr>
        <w:tc>
          <w:tcPr>
            <w:tcW w:w="1701" w:type="dxa"/>
            <w:gridSpan w:val="2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jc w:val="both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повідомляє керівника</w:t>
            </w:r>
          </w:p>
        </w:tc>
        <w:tc>
          <w:tcPr>
            <w:tcW w:w="6009" w:type="dxa"/>
            <w:gridSpan w:val="4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226"/>
        </w:trPr>
        <w:tc>
          <w:tcPr>
            <w:tcW w:w="22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5329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130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(податковий номер платника податків)</w:t>
            </w:r>
          </w:p>
        </w:tc>
        <w:tc>
          <w:tcPr>
            <w:tcW w:w="227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(найменування платника податків)</w:t>
            </w:r>
          </w:p>
        </w:tc>
      </w:tr>
      <w:tr w:rsidR="00C76777" w:rsidRPr="00297502" w:rsidTr="002D2BF2">
        <w:trPr>
          <w:trHeight w:val="60"/>
        </w:trPr>
        <w:tc>
          <w:tcPr>
            <w:tcW w:w="2608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27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60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(податковий номер юридичної особи</w:t>
            </w:r>
            <w:r w:rsidRPr="00791656">
              <w:rPr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791656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227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(найменування юридичної особи</w:t>
            </w:r>
            <w:r w:rsidRPr="00791656">
              <w:rPr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791656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</w:tr>
      <w:tr w:rsidR="00C76777" w:rsidRPr="00297502" w:rsidTr="002D2BF2">
        <w:trPr>
          <w:trHeight w:val="226"/>
        </w:trPr>
        <w:tc>
          <w:tcPr>
            <w:tcW w:w="771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2D2BF2">
        <w:trPr>
          <w:trHeight w:val="193"/>
        </w:trPr>
        <w:tc>
          <w:tcPr>
            <w:tcW w:w="77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(податкова адреса юридичної особи)</w:t>
            </w:r>
          </w:p>
        </w:tc>
      </w:tr>
      <w:tr w:rsidR="00C76777" w:rsidRPr="00297502" w:rsidTr="002D2BF2">
        <w:trPr>
          <w:trHeight w:val="277"/>
        </w:trPr>
        <w:tc>
          <w:tcPr>
            <w:tcW w:w="7710" w:type="dxa"/>
            <w:gridSpan w:val="6"/>
            <w:tcMar>
              <w:top w:w="57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jc w:val="both"/>
              <w:rPr>
                <w:color w:val="000000"/>
                <w:lang w:eastAsia="uk-UA"/>
              </w:rPr>
            </w:pPr>
            <w:r w:rsidRPr="00297502">
              <w:rPr>
                <w:color w:val="000000"/>
                <w:spacing w:val="-3"/>
                <w:lang w:eastAsia="uk-UA"/>
              </w:rPr>
              <w:t>про те, що станом на «</w:t>
            </w:r>
            <w:r w:rsidRPr="00297502">
              <w:rPr>
                <w:color w:val="000000"/>
                <w:spacing w:val="-13"/>
                <w:lang w:eastAsia="uk-UA"/>
              </w:rPr>
              <w:t>___</w:t>
            </w:r>
            <w:r w:rsidRPr="00297502">
              <w:rPr>
                <w:color w:val="000000"/>
                <w:spacing w:val="-3"/>
                <w:lang w:eastAsia="uk-UA"/>
              </w:rPr>
              <w:t>» </w:t>
            </w:r>
            <w:r w:rsidRPr="00297502">
              <w:rPr>
                <w:color w:val="000000"/>
                <w:spacing w:val="-13"/>
                <w:lang w:eastAsia="uk-UA"/>
              </w:rPr>
              <w:t>_________</w:t>
            </w:r>
            <w:r>
              <w:rPr>
                <w:color w:val="000000"/>
                <w:spacing w:val="-13"/>
                <w:lang w:eastAsia="uk-UA"/>
              </w:rPr>
              <w:t>______________</w:t>
            </w:r>
            <w:r w:rsidRPr="00297502">
              <w:rPr>
                <w:color w:val="000000"/>
                <w:spacing w:val="-13"/>
                <w:lang w:eastAsia="uk-UA"/>
              </w:rPr>
              <w:t>___</w:t>
            </w:r>
            <w:r w:rsidRPr="00297502">
              <w:rPr>
                <w:color w:val="000000"/>
                <w:spacing w:val="-3"/>
                <w:lang w:eastAsia="uk-UA"/>
              </w:rPr>
              <w:t> 20</w:t>
            </w:r>
            <w:r w:rsidRPr="00297502">
              <w:rPr>
                <w:color w:val="000000"/>
                <w:spacing w:val="-13"/>
                <w:lang w:eastAsia="uk-UA"/>
              </w:rPr>
              <w:t>___</w:t>
            </w:r>
            <w:r w:rsidRPr="00297502">
              <w:rPr>
                <w:color w:val="000000"/>
                <w:spacing w:val="-3"/>
                <w:lang w:eastAsia="uk-UA"/>
              </w:rPr>
              <w:t> року сума його податкового боргу становить </w:t>
            </w:r>
            <w:r w:rsidRPr="00297502">
              <w:rPr>
                <w:color w:val="000000"/>
                <w:spacing w:val="-13"/>
                <w:lang w:eastAsia="uk-UA"/>
              </w:rPr>
              <w:t>_____</w:t>
            </w:r>
            <w:r w:rsidRPr="00297502">
              <w:rPr>
                <w:color w:val="000000"/>
                <w:spacing w:val="-3"/>
                <w:lang w:eastAsia="uk-UA"/>
              </w:rPr>
              <w:t> гривень.</w:t>
            </w:r>
          </w:p>
        </w:tc>
      </w:tr>
      <w:tr w:rsidR="00C76777" w:rsidRPr="00297502" w:rsidTr="002D2BF2"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Детальний розрахунок суми податкового боргу додається.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Керуючись статтею 59 глави 4 розділу ІІ Податкового кодексу України,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_________________________________________________________________________________</w:t>
      </w:r>
    </w:p>
    <w:p w:rsidR="00C76777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(найменування податкового органу)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1. ПОПЕРЕДЖАЄ, що у платника податків виник податковий борг та починаючи з «___» ___________ 20___ року на будь-яке майно платника податків, яке перебуває в його власності (господарському віданні або оперативному управлінні) і балансова вартість якого відповідає сумі податкового боргу, а також на інше майно, на яке платник податків набуде прав власності в майбутньому, розповсюджується право податкової застави, а на суму податкового боргу нараховується пеня та застосовуються штрафні (фінансові) санкції (штрафи), визначені Податковим кодексом України. Податковим органом буде здійснено опис майна в податкову заставу.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2. ВИМАГАЄ терміново сплатити суму податкового боргу.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spacing w:val="-2"/>
          <w:lang w:eastAsia="uk-UA"/>
        </w:rPr>
        <w:t>3. ЗАСТЕРІГАЄ, що у разі несплати суми податкового боргу до платника податків будуть застосовані </w:t>
      </w:r>
      <w:r w:rsidRPr="00297502">
        <w:rPr>
          <w:color w:val="000000"/>
          <w:lang w:eastAsia="uk-UA"/>
        </w:rPr>
        <w:t>передбачені Податковим кодексом України заходи стягнення податкового боргу.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spacing w:val="-3"/>
          <w:lang w:eastAsia="uk-UA"/>
        </w:rPr>
        <w:t>4. ПОВІДОМЛЯЄ, що публічні торги з продажу майна, яке перебуває у податковій заставі, можуть бути </w:t>
      </w:r>
      <w:r w:rsidRPr="00297502">
        <w:rPr>
          <w:color w:val="000000"/>
          <w:lang w:eastAsia="uk-UA"/>
        </w:rPr>
        <w:t>проведені не раніше, ніж через 30 календарних днів з дня надсилання (вручення) цієї податкової вимоги.</w:t>
      </w:r>
    </w:p>
    <w:p w:rsidR="00C76777" w:rsidRPr="00297502" w:rsidRDefault="00C76777" w:rsidP="00791656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Виконавець: ______________________________________________________________________</w:t>
      </w:r>
    </w:p>
    <w:p w:rsidR="00C76777" w:rsidRDefault="00C76777" w:rsidP="00791656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(власне ім’я та прізвище, тел.)</w:t>
      </w:r>
    </w:p>
    <w:p w:rsidR="00C76777" w:rsidRPr="00791656" w:rsidRDefault="00C76777" w:rsidP="00791656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4320"/>
        <w:gridCol w:w="283"/>
        <w:gridCol w:w="1697"/>
        <w:gridCol w:w="283"/>
        <w:gridCol w:w="3317"/>
      </w:tblGrid>
      <w:tr w:rsidR="00C76777" w:rsidRPr="00297502" w:rsidTr="00791656">
        <w:trPr>
          <w:trHeight w:val="113"/>
        </w:trPr>
        <w:tc>
          <w:tcPr>
            <w:tcW w:w="432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Керівник (заступник керівника</w:t>
            </w:r>
            <w:r w:rsidRPr="00297502">
              <w:rPr>
                <w:color w:val="000000"/>
                <w:lang w:eastAsia="uk-UA"/>
              </w:rPr>
              <w:br/>
              <w:t>або його уповноважена особа)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113"/>
        </w:trPr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7" w:type="dxa"/>
              <w:left w:w="0" w:type="dxa"/>
              <w:bottom w:w="113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169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0" w:type="auto"/>
            <w:vMerge/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</w:tr>
      <w:tr w:rsidR="00C76777" w:rsidRPr="00297502" w:rsidTr="00791656">
        <w:trPr>
          <w:trHeight w:val="219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(найменування податкового органу)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297502" w:rsidRDefault="00C76777" w:rsidP="00791656">
      <w:pPr>
        <w:shd w:val="clear" w:color="auto" w:fill="FFFFFF"/>
        <w:spacing w:after="57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М. П. (за наявності)</w:t>
      </w: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4320"/>
        <w:gridCol w:w="283"/>
        <w:gridCol w:w="1697"/>
        <w:gridCol w:w="283"/>
        <w:gridCol w:w="3317"/>
      </w:tblGrid>
      <w:tr w:rsidR="00C76777" w:rsidRPr="00297502" w:rsidTr="00791656">
        <w:trPr>
          <w:trHeight w:val="165"/>
        </w:trPr>
        <w:tc>
          <w:tcPr>
            <w:tcW w:w="432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Податкову вимогу отримав: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69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17" w:type="dxa"/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74"/>
        </w:trPr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  <w:vAlign w:val="bottom"/>
          </w:tcPr>
          <w:p w:rsidR="00C76777" w:rsidRPr="00297502" w:rsidRDefault="00C76777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219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(посада)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  <w:tr w:rsidR="00C76777" w:rsidRPr="00297502" w:rsidTr="00791656">
        <w:trPr>
          <w:trHeight w:val="60"/>
        </w:trPr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297502" w:rsidTr="00791656">
        <w:trPr>
          <w:trHeight w:val="6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(дата вручення</w:t>
            </w:r>
            <w:r w:rsidRPr="00791656">
              <w:rPr>
                <w:color w:val="000000"/>
                <w:sz w:val="20"/>
                <w:szCs w:val="20"/>
                <w:vertAlign w:val="superscript"/>
                <w:lang w:eastAsia="uk-UA"/>
              </w:rPr>
              <w:t>2</w:t>
            </w:r>
            <w:r w:rsidRPr="00791656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9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31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791656" w:rsidRDefault="00C76777" w:rsidP="00791656">
      <w:pPr>
        <w:shd w:val="clear" w:color="auto" w:fill="FFFFFF"/>
        <w:spacing w:before="60" w:after="0" w:line="161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______________________</w:t>
      </w:r>
      <w:r w:rsidRPr="00791656">
        <w:rPr>
          <w:color w:val="000000"/>
          <w:sz w:val="20"/>
          <w:szCs w:val="20"/>
          <w:lang w:eastAsia="uk-UA"/>
        </w:rPr>
        <w:br/>
      </w:r>
      <w:r w:rsidRPr="00791656">
        <w:rPr>
          <w:color w:val="000000"/>
          <w:sz w:val="20"/>
          <w:szCs w:val="20"/>
          <w:vertAlign w:val="superscript"/>
          <w:lang w:eastAsia="uk-UA"/>
        </w:rPr>
        <w:t>1</w:t>
      </w:r>
      <w:r w:rsidRPr="00791656">
        <w:rPr>
          <w:color w:val="000000"/>
          <w:sz w:val="20"/>
          <w:szCs w:val="20"/>
          <w:lang w:eastAsia="uk-UA"/>
        </w:rPr>
        <w:t>  Заповнюється у разі, якщо податковий борг обліковується у відокремленого підрозділу юридичної особи / уповноваженої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z w:val="20"/>
          <w:szCs w:val="20"/>
          <w:lang w:eastAsia="uk-UA"/>
        </w:rPr>
        <w:t>особи за договорами про спільну діяльність / управителя майна за договором управління майном.</w:t>
      </w:r>
    </w:p>
    <w:p w:rsidR="00C76777" w:rsidRDefault="00C76777" w:rsidP="00FA0D72">
      <w:pPr>
        <w:shd w:val="clear" w:color="auto" w:fill="FFFFFF"/>
        <w:spacing w:before="60" w:after="0" w:line="161" w:lineRule="atLeast"/>
        <w:rPr>
          <w:i/>
          <w:iCs/>
          <w:color w:val="000000"/>
          <w:lang w:eastAsia="uk-UA"/>
        </w:rPr>
      </w:pPr>
      <w:r w:rsidRPr="00791656">
        <w:rPr>
          <w:color w:val="000000"/>
          <w:sz w:val="20"/>
          <w:szCs w:val="20"/>
          <w:vertAlign w:val="superscript"/>
          <w:lang w:eastAsia="uk-UA"/>
        </w:rPr>
        <w:t>2 </w:t>
      </w:r>
      <w:r w:rsidRPr="00791656">
        <w:rPr>
          <w:color w:val="000000"/>
          <w:sz w:val="20"/>
          <w:szCs w:val="20"/>
          <w:lang w:eastAsia="uk-UA"/>
        </w:rPr>
        <w:t xml:space="preserve"> У разі надіслання податкової вимоги листом з повідомленням про вручення проставляється дата вручення, вказана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pacing w:val="-1"/>
          <w:sz w:val="20"/>
          <w:szCs w:val="20"/>
          <w:lang w:eastAsia="uk-UA"/>
        </w:rPr>
        <w:t>в повідомленні про вручення, або дата, наведена в поштовому повідомленні про вручення, із зазначенням причин не</w:t>
      </w:r>
      <w:r w:rsidRPr="00791656">
        <w:rPr>
          <w:color w:val="000000"/>
          <w:sz w:val="20"/>
          <w:szCs w:val="20"/>
          <w:lang w:eastAsia="uk-UA"/>
        </w:rPr>
        <w:t>вручення,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z w:val="20"/>
          <w:szCs w:val="20"/>
          <w:lang w:eastAsia="uk-UA"/>
        </w:rPr>
        <w:t>а у разі надіслання документа засобами електронного зв’язку у порядку, передбаченому пунктом 42.4 статті 42 глави 1</w:t>
      </w:r>
      <w:r>
        <w:rPr>
          <w:color w:val="000000"/>
          <w:sz w:val="20"/>
          <w:szCs w:val="20"/>
          <w:lang w:eastAsia="uk-UA"/>
        </w:rPr>
        <w:t xml:space="preserve"> </w:t>
      </w:r>
      <w:r w:rsidRPr="00791656">
        <w:rPr>
          <w:color w:val="000000"/>
          <w:sz w:val="20"/>
          <w:szCs w:val="20"/>
          <w:lang w:eastAsia="uk-UA"/>
        </w:rPr>
        <w:t xml:space="preserve">розділу </w:t>
      </w:r>
      <w:r>
        <w:rPr>
          <w:color w:val="000000"/>
          <w:sz w:val="20"/>
          <w:szCs w:val="20"/>
          <w:lang w:eastAsia="uk-UA"/>
        </w:rPr>
        <w:t>ІІ Податкового кодексу України,-</w:t>
      </w:r>
      <w:r w:rsidRPr="00791656">
        <w:rPr>
          <w:color w:val="000000"/>
          <w:sz w:val="20"/>
          <w:szCs w:val="20"/>
          <w:lang w:eastAsia="uk-UA"/>
        </w:rPr>
        <w:t xml:space="preserve"> дата вручення, вказана у квитанції про доставку.</w:t>
      </w:r>
    </w:p>
    <w:p w:rsidR="00C76777" w:rsidRDefault="00C76777" w:rsidP="00FA0D72">
      <w:pPr>
        <w:shd w:val="clear" w:color="auto" w:fill="FFFFFF"/>
        <w:spacing w:before="60" w:after="0" w:line="161" w:lineRule="atLeast"/>
        <w:rPr>
          <w:i/>
          <w:iCs/>
          <w:color w:val="000000"/>
          <w:lang w:eastAsia="uk-UA"/>
        </w:rPr>
        <w:sectPr w:rsidR="00C76777" w:rsidSect="00D11438">
          <w:pgSz w:w="11906" w:h="16838"/>
          <w:pgMar w:top="1258" w:right="850" w:bottom="1977" w:left="1080" w:header="708" w:footer="708" w:gutter="0"/>
          <w:cols w:space="708"/>
          <w:docGrid w:linePitch="360"/>
        </w:sectPr>
      </w:pPr>
    </w:p>
    <w:p w:rsidR="00C76777" w:rsidRPr="00297502" w:rsidRDefault="00C76777" w:rsidP="00CF6313">
      <w:pPr>
        <w:shd w:val="clear" w:color="auto" w:fill="FFFFFF"/>
        <w:spacing w:before="113" w:after="57" w:line="193" w:lineRule="atLeast"/>
        <w:jc w:val="center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Детальний розрахунок суми податкового боргу</w:t>
      </w:r>
      <w:r w:rsidRPr="00297502">
        <w:rPr>
          <w:b/>
          <w:bCs/>
          <w:color w:val="000000"/>
          <w:lang w:eastAsia="uk-UA"/>
        </w:rPr>
        <w:br/>
        <w:t>до податкової вимоги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</w:t>
      </w:r>
      <w:r>
        <w:rPr>
          <w:color w:val="000000"/>
          <w:lang w:eastAsia="uk-UA"/>
        </w:rPr>
        <w:t>__________________________________</w:t>
      </w:r>
      <w:r w:rsidRPr="00297502">
        <w:rPr>
          <w:color w:val="000000"/>
          <w:lang w:eastAsia="uk-UA"/>
        </w:rPr>
        <w:t>_______________</w:t>
      </w:r>
    </w:p>
    <w:p w:rsidR="00C76777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</w:t>
      </w:r>
      <w:r>
        <w:rPr>
          <w:color w:val="000000"/>
          <w:sz w:val="20"/>
          <w:szCs w:val="20"/>
          <w:lang w:eastAsia="uk-UA"/>
        </w:rPr>
        <w:t xml:space="preserve">                                                        </w:t>
      </w:r>
      <w:r w:rsidRPr="00791656">
        <w:rPr>
          <w:color w:val="000000"/>
          <w:sz w:val="20"/>
          <w:szCs w:val="20"/>
          <w:lang w:eastAsia="uk-UA"/>
        </w:rPr>
        <w:t>                    (найменування податкового органу)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C76777" w:rsidRPr="00297502" w:rsidRDefault="00C76777" w:rsidP="00791656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                                                               від «___» _________________ 20___ року № ______</w:t>
      </w:r>
      <w:r>
        <w:rPr>
          <w:color w:val="000000"/>
          <w:lang w:eastAsia="uk-UA"/>
        </w:rPr>
        <w:t>___</w:t>
      </w:r>
      <w:r w:rsidRPr="00297502">
        <w:rPr>
          <w:color w:val="000000"/>
          <w:lang w:eastAsia="uk-UA"/>
        </w:rPr>
        <w:t>___</w:t>
      </w:r>
    </w:p>
    <w:p w:rsidR="00C76777" w:rsidRPr="00297502" w:rsidRDefault="00C76777" w:rsidP="00791656">
      <w:pPr>
        <w:shd w:val="clear" w:color="auto" w:fill="FFFFFF"/>
        <w:spacing w:after="0" w:line="193" w:lineRule="atLeast"/>
        <w:ind w:firstLine="284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 ____________________________________________</w:t>
      </w:r>
      <w:r>
        <w:rPr>
          <w:color w:val="000000"/>
          <w:lang w:eastAsia="uk-UA"/>
        </w:rPr>
        <w:t>_________________________________</w:t>
      </w:r>
      <w:r w:rsidRPr="00297502">
        <w:rPr>
          <w:color w:val="000000"/>
          <w:lang w:eastAsia="uk-UA"/>
        </w:rPr>
        <w:t>______________________________</w:t>
      </w:r>
      <w:r>
        <w:rPr>
          <w:color w:val="000000"/>
          <w:lang w:eastAsia="uk-UA"/>
        </w:rPr>
        <w:t>_</w:t>
      </w:r>
      <w:r w:rsidRPr="00297502">
        <w:rPr>
          <w:color w:val="000000"/>
          <w:lang w:eastAsia="uk-UA"/>
        </w:rPr>
        <w:t>___</w:t>
      </w:r>
    </w:p>
    <w:p w:rsidR="00C76777" w:rsidRDefault="00C76777" w:rsidP="00CF6313">
      <w:pPr>
        <w:shd w:val="clear" w:color="auto" w:fill="FFFFFF"/>
        <w:spacing w:before="17" w:after="0" w:line="150" w:lineRule="atLeast"/>
        <w:ind w:left="709" w:firstLine="425"/>
        <w:jc w:val="center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(найменування платника податків) </w:t>
      </w:r>
      <w:r>
        <w:rPr>
          <w:color w:val="000000"/>
          <w:sz w:val="20"/>
          <w:szCs w:val="20"/>
          <w:lang w:eastAsia="uk-UA"/>
        </w:rPr>
        <w:t xml:space="preserve"> </w:t>
      </w:r>
      <w:r>
        <w:rPr>
          <w:color w:val="000000"/>
          <w:sz w:val="20"/>
          <w:szCs w:val="20"/>
          <w:lang w:eastAsia="uk-UA"/>
        </w:rPr>
        <w:br/>
      </w:r>
      <w:r w:rsidRPr="00791656">
        <w:rPr>
          <w:color w:val="000000"/>
          <w:sz w:val="20"/>
          <w:szCs w:val="20"/>
          <w:lang w:eastAsia="uk-UA"/>
        </w:rPr>
        <w:t>(податковий номер платника податків)</w:t>
      </w:r>
    </w:p>
    <w:p w:rsidR="00C76777" w:rsidRPr="00791656" w:rsidRDefault="00C76777" w:rsidP="00791656">
      <w:pPr>
        <w:shd w:val="clear" w:color="auto" w:fill="FFFFFF"/>
        <w:spacing w:before="17" w:after="0" w:line="150" w:lineRule="atLeast"/>
        <w:ind w:left="709" w:firstLine="425"/>
        <w:rPr>
          <w:color w:val="000000"/>
          <w:sz w:val="20"/>
          <w:szCs w:val="20"/>
          <w:lang w:eastAsia="uk-UA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0A0"/>
      </w:tblPr>
      <w:tblGrid>
        <w:gridCol w:w="356"/>
        <w:gridCol w:w="1337"/>
        <w:gridCol w:w="1185"/>
        <w:gridCol w:w="4322"/>
        <w:gridCol w:w="1980"/>
        <w:gridCol w:w="1314"/>
        <w:gridCol w:w="2106"/>
        <w:gridCol w:w="1800"/>
      </w:tblGrid>
      <w:tr w:rsidR="00C76777" w:rsidRPr="00791656" w:rsidTr="00CF6313">
        <w:trPr>
          <w:trHeight w:val="60"/>
        </w:trPr>
        <w:tc>
          <w:tcPr>
            <w:tcW w:w="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33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Код за КАТОТТГ*</w:t>
            </w:r>
          </w:p>
        </w:tc>
        <w:tc>
          <w:tcPr>
            <w:tcW w:w="11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Код класифікації доходів бюджету</w:t>
            </w:r>
          </w:p>
        </w:tc>
        <w:tc>
          <w:tcPr>
            <w:tcW w:w="43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Назва податку, збору</w:t>
            </w:r>
          </w:p>
        </w:tc>
        <w:tc>
          <w:tcPr>
            <w:tcW w:w="72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Податковий борг, грн</w:t>
            </w:r>
          </w:p>
        </w:tc>
      </w:tr>
      <w:tr w:rsidR="00C76777" w:rsidRPr="00791656" w:rsidTr="00CF6313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3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у тому числі</w:t>
            </w:r>
          </w:p>
        </w:tc>
      </w:tr>
      <w:tr w:rsidR="00C76777" w:rsidRPr="00791656" w:rsidTr="00CF6313">
        <w:trPr>
          <w:trHeight w:val="6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3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податкове зобов’язання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штрафні (фінансові) санкції (штрафи)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6777" w:rsidRPr="00791656" w:rsidRDefault="00C76777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z w:val="20"/>
                <w:szCs w:val="20"/>
                <w:lang w:eastAsia="uk-UA"/>
              </w:rPr>
              <w:t>пеня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color w:val="000000"/>
                <w:spacing w:val="-2"/>
                <w:sz w:val="20"/>
                <w:szCs w:val="20"/>
                <w:lang w:eastAsia="uk-UA"/>
              </w:rPr>
              <w:t>..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C76777" w:rsidRPr="00791656" w:rsidTr="00CF6313">
        <w:trPr>
          <w:trHeight w:val="60"/>
        </w:trPr>
        <w:tc>
          <w:tcPr>
            <w:tcW w:w="169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791656">
              <w:rPr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color w:val="000000"/>
                <w:spacing w:val="-2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color w:val="000000"/>
                <w:spacing w:val="-2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76777" w:rsidRPr="00791656" w:rsidRDefault="00C76777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791656">
              <w:rPr>
                <w:sz w:val="20"/>
                <w:szCs w:val="20"/>
                <w:lang w:eastAsia="uk-UA"/>
              </w:rPr>
              <w:t> </w:t>
            </w:r>
          </w:p>
        </w:tc>
      </w:tr>
    </w:tbl>
    <w:p w:rsidR="00C76777" w:rsidRPr="00297502" w:rsidRDefault="00C76777" w:rsidP="00791656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C76777" w:rsidRPr="00791656" w:rsidRDefault="00C76777" w:rsidP="00791656">
      <w:pPr>
        <w:shd w:val="clear" w:color="auto" w:fill="FFFFFF"/>
        <w:spacing w:before="340" w:after="0" w:line="161" w:lineRule="atLeast"/>
        <w:rPr>
          <w:color w:val="000000"/>
          <w:sz w:val="20"/>
          <w:szCs w:val="20"/>
          <w:lang w:eastAsia="uk-UA"/>
        </w:rPr>
      </w:pPr>
      <w:r w:rsidRPr="00791656">
        <w:rPr>
          <w:color w:val="000000"/>
          <w:sz w:val="20"/>
          <w:szCs w:val="20"/>
          <w:lang w:eastAsia="uk-UA"/>
        </w:rPr>
        <w:t>__________</w:t>
      </w:r>
      <w:r w:rsidRPr="00791656">
        <w:rPr>
          <w:color w:val="000000"/>
          <w:sz w:val="20"/>
          <w:szCs w:val="20"/>
          <w:lang w:eastAsia="uk-UA"/>
        </w:rPr>
        <w:br/>
        <w:t>*  Кодифікатор адміністративно-територіальних одиниць та територій територіальних громад затверджений наказом Міністерства розвитку громад та територій України від 26 листопада 2020 року № 290 (в редакції наказу Міністерства розвитку громад та територій України від 12 січня 2021 року № 3).</w:t>
      </w:r>
    </w:p>
    <w:p w:rsidR="00C76777" w:rsidRPr="00791656" w:rsidRDefault="00C76777" w:rsidP="00791656">
      <w:pPr>
        <w:rPr>
          <w:sz w:val="20"/>
          <w:szCs w:val="20"/>
        </w:rPr>
      </w:pPr>
    </w:p>
    <w:sectPr w:rsidR="00C76777" w:rsidRPr="00791656" w:rsidSect="00CF6313">
      <w:pgSz w:w="16838" w:h="11906" w:orient="landscape"/>
      <w:pgMar w:top="1077" w:right="53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656"/>
    <w:rsid w:val="00026CA0"/>
    <w:rsid w:val="000F2E23"/>
    <w:rsid w:val="000F79AF"/>
    <w:rsid w:val="00167958"/>
    <w:rsid w:val="001A759D"/>
    <w:rsid w:val="001C79D5"/>
    <w:rsid w:val="001D2BC0"/>
    <w:rsid w:val="00200C31"/>
    <w:rsid w:val="00224126"/>
    <w:rsid w:val="00254C12"/>
    <w:rsid w:val="00292AD1"/>
    <w:rsid w:val="00297502"/>
    <w:rsid w:val="002D2BF2"/>
    <w:rsid w:val="003B5C21"/>
    <w:rsid w:val="003D1AB9"/>
    <w:rsid w:val="00400C9A"/>
    <w:rsid w:val="004E4797"/>
    <w:rsid w:val="005D07C0"/>
    <w:rsid w:val="005D7C1B"/>
    <w:rsid w:val="006359A9"/>
    <w:rsid w:val="00665ADB"/>
    <w:rsid w:val="006A344A"/>
    <w:rsid w:val="0072381E"/>
    <w:rsid w:val="00791656"/>
    <w:rsid w:val="007B6565"/>
    <w:rsid w:val="007D2FDE"/>
    <w:rsid w:val="0083634F"/>
    <w:rsid w:val="00855FA5"/>
    <w:rsid w:val="00865A30"/>
    <w:rsid w:val="00872DBB"/>
    <w:rsid w:val="008C1EE4"/>
    <w:rsid w:val="00937274"/>
    <w:rsid w:val="00974276"/>
    <w:rsid w:val="009C2FFF"/>
    <w:rsid w:val="00A13A43"/>
    <w:rsid w:val="00A43E6F"/>
    <w:rsid w:val="00A868BA"/>
    <w:rsid w:val="00B327DB"/>
    <w:rsid w:val="00B53EE2"/>
    <w:rsid w:val="00BD7521"/>
    <w:rsid w:val="00C76777"/>
    <w:rsid w:val="00CA29B3"/>
    <w:rsid w:val="00CC666A"/>
    <w:rsid w:val="00CF6313"/>
    <w:rsid w:val="00D06E04"/>
    <w:rsid w:val="00D11438"/>
    <w:rsid w:val="00DB56D8"/>
    <w:rsid w:val="00E12E9D"/>
    <w:rsid w:val="00EB7F93"/>
    <w:rsid w:val="00EC7383"/>
    <w:rsid w:val="00F75795"/>
    <w:rsid w:val="00FA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56"/>
    <w:pPr>
      <w:spacing w:after="160" w:line="259" w:lineRule="auto"/>
    </w:pPr>
    <w:rPr>
      <w:sz w:val="24"/>
      <w:szCs w:val="24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672</Words>
  <Characters>3832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COMP</cp:lastModifiedBy>
  <cp:revision>4</cp:revision>
  <dcterms:created xsi:type="dcterms:W3CDTF">2022-09-21T08:58:00Z</dcterms:created>
  <dcterms:modified xsi:type="dcterms:W3CDTF">2022-09-21T15:06:00Z</dcterms:modified>
</cp:coreProperties>
</file>